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578BC" w14:textId="1ACA49FF" w:rsidR="00D64FC6" w:rsidRDefault="00D26D8E" w:rsidP="000A5D45">
      <w:r>
        <w:fldChar w:fldCharType="begin"/>
      </w:r>
      <w:r>
        <w:instrText xml:space="preserve"> MACROBUTTON  btnDate [Date] </w:instrText>
      </w:r>
      <w:r>
        <w:fldChar w:fldCharType="separate"/>
      </w:r>
      <w:r>
        <w:fldChar w:fldCharType="end"/>
      </w:r>
    </w:p>
    <w:p w14:paraId="66ECD033" w14:textId="77777777" w:rsidR="00D26D8E" w:rsidRDefault="00D26D8E" w:rsidP="000A5D45"/>
    <w:p w14:paraId="553B15BA" w14:textId="5E0177D8" w:rsidR="00D26D8E" w:rsidRDefault="00484768" w:rsidP="000A5D45">
      <w:r>
        <w:t xml:space="preserve">To: </w:t>
      </w:r>
      <w:r>
        <w:fldChar w:fldCharType="begin"/>
      </w:r>
      <w:r>
        <w:instrText xml:space="preserve"> MACROBUTTON  btnStu [Student Name] </w:instrText>
      </w:r>
      <w:r>
        <w:fldChar w:fldCharType="separate"/>
      </w:r>
      <w:r>
        <w:fldChar w:fldCharType="end"/>
      </w:r>
    </w:p>
    <w:p w14:paraId="2CEF1347" w14:textId="77777777" w:rsidR="002B1549" w:rsidRDefault="002B1549" w:rsidP="000A5D45"/>
    <w:p w14:paraId="65432929" w14:textId="7912B6F3" w:rsidR="002B1549" w:rsidRDefault="002B1549" w:rsidP="000A5D45">
      <w:r>
        <w:t xml:space="preserve">From: </w:t>
      </w:r>
      <w:r>
        <w:fldChar w:fldCharType="begin"/>
      </w:r>
      <w:r>
        <w:instrText xml:space="preserve"> MACROBUTTON  btnSup [Supervisor, Hiring Department] </w:instrText>
      </w:r>
      <w:r>
        <w:fldChar w:fldCharType="separate"/>
      </w:r>
      <w:r>
        <w:fldChar w:fldCharType="end"/>
      </w:r>
    </w:p>
    <w:p w14:paraId="18856277" w14:textId="77777777" w:rsidR="002B1549" w:rsidRDefault="002B1549" w:rsidP="000A5D45"/>
    <w:p w14:paraId="68930D52" w14:textId="162FC468" w:rsidR="00D26493" w:rsidRDefault="00D26493" w:rsidP="000A5D45">
      <w:r>
        <w:t xml:space="preserve">Regarding: </w:t>
      </w:r>
      <w:r w:rsidR="00032CCE">
        <w:t xml:space="preserve">Offer of Student Employment </w:t>
      </w:r>
      <w:r w:rsidR="00436725">
        <w:fldChar w:fldCharType="begin"/>
      </w:r>
      <w:r w:rsidR="00436725">
        <w:instrText xml:space="preserve"> MACROBUTTON  btnPos [Position/Title] </w:instrText>
      </w:r>
      <w:r w:rsidR="00436725">
        <w:fldChar w:fldCharType="separate"/>
      </w:r>
      <w:r w:rsidR="00436725">
        <w:fldChar w:fldCharType="end"/>
      </w:r>
    </w:p>
    <w:p w14:paraId="72551F39" w14:textId="77777777" w:rsidR="002204C5" w:rsidRDefault="002204C5" w:rsidP="000A5D45"/>
    <w:p w14:paraId="6225F62A" w14:textId="381971F7" w:rsidR="002204C5" w:rsidRDefault="003C207E" w:rsidP="000A5D45">
      <w:r w:rsidRPr="003C207E">
        <w:rPr>
          <w:b/>
          <w:bCs/>
        </w:rPr>
        <w:t>Subject:</w:t>
      </w:r>
      <w:r w:rsidRPr="003C207E">
        <w:t xml:space="preserve"> Exciting Job Offer – Join Our Team!</w:t>
      </w:r>
    </w:p>
    <w:p w14:paraId="1B229B55" w14:textId="77777777" w:rsidR="00B73168" w:rsidRDefault="00B73168" w:rsidP="000A5D45"/>
    <w:p w14:paraId="4D7B83B5" w14:textId="00D8E6B5" w:rsidR="00B73168" w:rsidRPr="00B73168" w:rsidRDefault="00B73168" w:rsidP="00B73168">
      <w:r w:rsidRPr="00B73168">
        <w:t xml:space="preserve">Dear </w:t>
      </w:r>
      <w:r w:rsidR="00960BEF">
        <w:fldChar w:fldCharType="begin"/>
      </w:r>
      <w:r w:rsidR="00960BEF">
        <w:instrText xml:space="preserve"> MACROBUTTON  btnStudent [Student Name] </w:instrText>
      </w:r>
      <w:r w:rsidR="00960BEF">
        <w:fldChar w:fldCharType="separate"/>
      </w:r>
      <w:r w:rsidR="00960BEF">
        <w:fldChar w:fldCharType="end"/>
      </w:r>
      <w:r w:rsidRPr="00B73168">
        <w:t>,</w:t>
      </w:r>
    </w:p>
    <w:p w14:paraId="0044E81A" w14:textId="77777777" w:rsidR="00960BEF" w:rsidRDefault="00960BEF" w:rsidP="00B73168"/>
    <w:p w14:paraId="1678A87F" w14:textId="1B75E4BE" w:rsidR="00B73168" w:rsidRPr="00B73168" w:rsidRDefault="00B73168" w:rsidP="00B73168">
      <w:r w:rsidRPr="00B73168">
        <w:t xml:space="preserve">Congratulations! We are thrilled to offer you the </w:t>
      </w:r>
      <w:r w:rsidR="001279BF">
        <w:rPr>
          <w:b/>
          <w:bCs/>
        </w:rPr>
        <w:fldChar w:fldCharType="begin"/>
      </w:r>
      <w:r w:rsidR="001279BF">
        <w:rPr>
          <w:b/>
          <w:bCs/>
        </w:rPr>
        <w:instrText xml:space="preserve"> MACROBUTTON btnPosition [Position Title] </w:instrText>
      </w:r>
      <w:r w:rsidR="001279BF">
        <w:rPr>
          <w:b/>
          <w:bCs/>
        </w:rPr>
        <w:fldChar w:fldCharType="separate"/>
      </w:r>
      <w:r w:rsidR="001279BF">
        <w:rPr>
          <w:b/>
          <w:bCs/>
        </w:rPr>
        <w:fldChar w:fldCharType="end"/>
      </w:r>
      <w:r w:rsidRPr="00B73168">
        <w:t xml:space="preserve"> position with the </w:t>
      </w:r>
      <w:r w:rsidR="001279BF">
        <w:rPr>
          <w:b/>
          <w:bCs/>
        </w:rPr>
        <w:fldChar w:fldCharType="begin"/>
      </w:r>
      <w:r w:rsidR="001279BF">
        <w:rPr>
          <w:b/>
          <w:bCs/>
        </w:rPr>
        <w:instrText xml:space="preserve"> MACROBUTTON  btnDept [Hiring Department] </w:instrText>
      </w:r>
      <w:r w:rsidR="001279BF">
        <w:rPr>
          <w:b/>
          <w:bCs/>
        </w:rPr>
        <w:fldChar w:fldCharType="separate"/>
      </w:r>
      <w:r w:rsidR="001279BF">
        <w:rPr>
          <w:b/>
          <w:bCs/>
        </w:rPr>
        <w:fldChar w:fldCharType="end"/>
      </w:r>
      <w:r w:rsidRPr="00B73168">
        <w:t>. Your skills and enthusiasm make you a fantastic addition to our team, and we can’t wait to see the contributions you’ll bring!</w:t>
      </w:r>
    </w:p>
    <w:p w14:paraId="23EC7DE0" w14:textId="77777777" w:rsidR="00B73168" w:rsidRDefault="00B73168" w:rsidP="00B73168"/>
    <w:p w14:paraId="2DE4DFA3" w14:textId="23E507BF" w:rsidR="00B73168" w:rsidRPr="00B73168" w:rsidRDefault="00B73168" w:rsidP="00B73168">
      <w:r w:rsidRPr="00B73168">
        <w:t xml:space="preserve">In this role, you will be scheduled for </w:t>
      </w:r>
      <w:r w:rsidR="004D1CD6">
        <w:rPr>
          <w:b/>
          <w:bCs/>
        </w:rPr>
        <w:fldChar w:fldCharType="begin"/>
      </w:r>
      <w:r w:rsidR="004D1CD6">
        <w:rPr>
          <w:b/>
          <w:bCs/>
        </w:rPr>
        <w:instrText xml:space="preserve"> MACROBUTTON  btnHours </w:instrText>
      </w:r>
      <w:r w:rsidR="004D1CD6">
        <w:rPr>
          <w:b/>
          <w:bCs/>
        </w:rPr>
        <w:fldChar w:fldCharType="separate"/>
      </w:r>
      <w:r w:rsidR="004D1CD6">
        <w:rPr>
          <w:b/>
          <w:bCs/>
        </w:rPr>
        <w:fldChar w:fldCharType="end"/>
      </w:r>
      <w:r w:rsidR="004D1CD6">
        <w:rPr>
          <w:b/>
          <w:bCs/>
        </w:rPr>
        <w:fldChar w:fldCharType="begin"/>
      </w:r>
      <w:r w:rsidR="004D1CD6">
        <w:rPr>
          <w:b/>
          <w:bCs/>
        </w:rPr>
        <w:instrText xml:space="preserve"> MACROBUTTON  btnHours [XX] </w:instrText>
      </w:r>
      <w:r w:rsidR="004D1CD6">
        <w:rPr>
          <w:b/>
          <w:bCs/>
        </w:rPr>
        <w:fldChar w:fldCharType="separate"/>
      </w:r>
      <w:r w:rsidR="004D1CD6">
        <w:rPr>
          <w:b/>
          <w:bCs/>
        </w:rPr>
        <w:fldChar w:fldCharType="end"/>
      </w:r>
      <w:r w:rsidRPr="00B73168">
        <w:t xml:space="preserve"> hours per week at a pay rate of </w:t>
      </w:r>
      <w:r w:rsidR="001B5874">
        <w:rPr>
          <w:b/>
          <w:bCs/>
        </w:rPr>
        <w:t>$</w:t>
      </w:r>
      <w:r w:rsidR="001B5874">
        <w:rPr>
          <w:b/>
          <w:bCs/>
        </w:rPr>
        <w:fldChar w:fldCharType="begin"/>
      </w:r>
      <w:r w:rsidR="001B5874">
        <w:rPr>
          <w:b/>
          <w:bCs/>
        </w:rPr>
        <w:instrText xml:space="preserve"> MACROBUTTON  btnRate [XX.XX] </w:instrText>
      </w:r>
      <w:r w:rsidR="001B5874">
        <w:rPr>
          <w:b/>
          <w:bCs/>
        </w:rPr>
        <w:fldChar w:fldCharType="separate"/>
      </w:r>
      <w:r w:rsidR="001B5874">
        <w:rPr>
          <w:b/>
          <w:bCs/>
        </w:rPr>
        <w:fldChar w:fldCharType="end"/>
      </w:r>
      <w:r w:rsidR="001B5874">
        <w:rPr>
          <w:b/>
          <w:bCs/>
        </w:rPr>
        <w:t xml:space="preserve"> </w:t>
      </w:r>
      <w:r w:rsidRPr="00B73168">
        <w:t>per hour. Your official start date and employment are contingent upon completing all necessary hiring paperwork, which is the next step in the process.</w:t>
      </w:r>
    </w:p>
    <w:p w14:paraId="69F70B43" w14:textId="77777777" w:rsidR="00B73168" w:rsidRDefault="00B73168" w:rsidP="00B73168"/>
    <w:p w14:paraId="40643F57" w14:textId="1A2A008C" w:rsidR="00B73168" w:rsidRPr="00B73168" w:rsidRDefault="00B73168" w:rsidP="00B73168">
      <w:r w:rsidRPr="00B73168">
        <w:t xml:space="preserve">To secure your spot, please respond to this email/letter within </w:t>
      </w:r>
      <w:r w:rsidRPr="00B73168">
        <w:rPr>
          <w:b/>
          <w:bCs/>
        </w:rPr>
        <w:t>three (3) business days</w:t>
      </w:r>
      <w:r w:rsidRPr="00B73168">
        <w:t xml:space="preserve"> to confirm your acceptance of the offer. Once you accept, </w:t>
      </w:r>
      <w:r w:rsidR="002401A3">
        <w:t xml:space="preserve">you will get </w:t>
      </w:r>
      <w:r w:rsidR="00DA2DB4">
        <w:t xml:space="preserve">an email with </w:t>
      </w:r>
      <w:r w:rsidR="002401A3">
        <w:t xml:space="preserve">instructions </w:t>
      </w:r>
      <w:r w:rsidR="00DA2DB4">
        <w:t>g</w:t>
      </w:r>
      <w:r w:rsidRPr="00B73168">
        <w:t>uid</w:t>
      </w:r>
      <w:r w:rsidR="00DA2DB4">
        <w:t>ing</w:t>
      </w:r>
      <w:r w:rsidRPr="00B73168">
        <w:t xml:space="preserve"> you through the hiring paperwork and next steps.</w:t>
      </w:r>
    </w:p>
    <w:p w14:paraId="71576E27" w14:textId="77777777" w:rsidR="00B73168" w:rsidRDefault="00B73168" w:rsidP="00B73168"/>
    <w:p w14:paraId="60DEBF40" w14:textId="0752E070" w:rsidR="00B73168" w:rsidRPr="00B73168" w:rsidRDefault="00B73168" w:rsidP="00B73168">
      <w:r w:rsidRPr="00B73168">
        <w:t xml:space="preserve">If you have any questions, feel free to contact me at </w:t>
      </w:r>
      <w:r w:rsidR="003930E7">
        <w:rPr>
          <w:b/>
          <w:bCs/>
        </w:rPr>
        <w:fldChar w:fldCharType="begin"/>
      </w:r>
      <w:r w:rsidR="003930E7">
        <w:rPr>
          <w:b/>
          <w:bCs/>
        </w:rPr>
        <w:instrText xml:space="preserve"> MACROBUTTON  btnSuper [Supervisor Email] </w:instrText>
      </w:r>
      <w:r w:rsidR="003930E7">
        <w:rPr>
          <w:b/>
          <w:bCs/>
        </w:rPr>
        <w:fldChar w:fldCharType="separate"/>
      </w:r>
      <w:r w:rsidR="003930E7">
        <w:rPr>
          <w:b/>
          <w:bCs/>
        </w:rPr>
        <w:fldChar w:fldCharType="end"/>
      </w:r>
      <w:r w:rsidRPr="00B73168">
        <w:t>. We are excited to welcome you aboard and look forward to working with you!</w:t>
      </w:r>
    </w:p>
    <w:p w14:paraId="245BA17D" w14:textId="77777777" w:rsidR="00B73168" w:rsidRDefault="00B73168" w:rsidP="00B73168"/>
    <w:p w14:paraId="5C5BE180" w14:textId="01EF7E9C" w:rsidR="00B73168" w:rsidRPr="00B73168" w:rsidRDefault="00B73168" w:rsidP="00B73168">
      <w:r w:rsidRPr="00B73168">
        <w:t>Best regards,</w:t>
      </w:r>
      <w:r w:rsidRPr="00B73168">
        <w:br/>
      </w:r>
      <w:r w:rsidR="009A1941">
        <w:fldChar w:fldCharType="begin"/>
      </w:r>
      <w:r w:rsidR="009A1941">
        <w:instrText xml:space="preserve"> MACROBUTTON  btnName [Your Name] </w:instrText>
      </w:r>
      <w:r w:rsidR="009A1941">
        <w:fldChar w:fldCharType="separate"/>
      </w:r>
      <w:r w:rsidR="009A1941">
        <w:fldChar w:fldCharType="end"/>
      </w:r>
      <w:r w:rsidRPr="00B73168">
        <w:br/>
      </w:r>
      <w:r w:rsidR="009A1941">
        <w:fldChar w:fldCharType="begin"/>
      </w:r>
      <w:r w:rsidR="009A1941">
        <w:instrText xml:space="preserve"> MACROBUTTON  btnTitle [Your Title] </w:instrText>
      </w:r>
      <w:r w:rsidR="009A1941">
        <w:fldChar w:fldCharType="separate"/>
      </w:r>
      <w:r w:rsidR="009A1941">
        <w:fldChar w:fldCharType="end"/>
      </w:r>
      <w:r w:rsidRPr="00B73168">
        <w:br/>
      </w:r>
      <w:r w:rsidR="009A1941">
        <w:fldChar w:fldCharType="begin"/>
      </w:r>
      <w:r w:rsidR="009A1941">
        <w:instrText xml:space="preserve"> MACROBUTTON  btnHDept [Hiring Department] </w:instrText>
      </w:r>
      <w:r w:rsidR="009A1941">
        <w:fldChar w:fldCharType="separate"/>
      </w:r>
      <w:r w:rsidR="009A1941">
        <w:fldChar w:fldCharType="end"/>
      </w:r>
    </w:p>
    <w:p w14:paraId="3DAD7876" w14:textId="77777777" w:rsidR="00B73168" w:rsidRPr="00C4341D" w:rsidRDefault="00B73168" w:rsidP="000A5D45"/>
    <w:sectPr w:rsidR="00B73168" w:rsidRPr="00C4341D" w:rsidSect="00AA00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/>
      <w:pgMar w:top="720" w:right="720" w:bottom="720" w:left="720" w:header="288" w:footer="4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887EE" w14:textId="77777777" w:rsidR="00A7248B" w:rsidRDefault="00A7248B" w:rsidP="003C58E3">
      <w:r>
        <w:separator/>
      </w:r>
    </w:p>
  </w:endnote>
  <w:endnote w:type="continuationSeparator" w:id="0">
    <w:p w14:paraId="000453C4" w14:textId="77777777" w:rsidR="00A7248B" w:rsidRDefault="00A7248B" w:rsidP="003C58E3">
      <w:r>
        <w:continuationSeparator/>
      </w:r>
    </w:p>
  </w:endnote>
  <w:endnote w:type="continuationNotice" w:id="1">
    <w:p w14:paraId="58BC45E9" w14:textId="77777777" w:rsidR="00A7248B" w:rsidRDefault="00A724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C2286" w14:textId="77777777" w:rsidR="00B773FF" w:rsidRDefault="00B773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C496A" w14:textId="77777777" w:rsidR="003C58E3" w:rsidRPr="009C6FDF" w:rsidRDefault="00024685" w:rsidP="00024685">
    <w:pPr>
      <w:spacing w:before="229"/>
      <w:ind w:left="-540" w:right="-90"/>
      <w:jc w:val="center"/>
      <w:rPr>
        <w:rFonts w:ascii="Verdana" w:hAnsi="Verdana"/>
        <w:b/>
        <w:sz w:val="15"/>
      </w:rPr>
    </w:pPr>
    <w:r>
      <w:rPr>
        <w:color w:val="28272A"/>
        <w:sz w:val="16"/>
      </w:rPr>
      <w:t xml:space="preserve"> </w:t>
    </w:r>
    <w:r w:rsidR="003C58E3">
      <w:rPr>
        <w:color w:val="28272A"/>
        <w:sz w:val="16"/>
      </w:rPr>
      <w:t>10 W. 35th Street</w:t>
    </w:r>
    <w:r w:rsidR="00112FC9">
      <w:rPr>
        <w:color w:val="28272A"/>
        <w:sz w:val="16"/>
      </w:rPr>
      <w:t xml:space="preserve"> • </w:t>
    </w:r>
    <w:r w:rsidR="003C58E3">
      <w:rPr>
        <w:color w:val="28272A"/>
        <w:sz w:val="16"/>
      </w:rPr>
      <w:t>IIT Tower, Suite 13F4-3</w:t>
    </w:r>
    <w:r w:rsidR="00112FC9">
      <w:rPr>
        <w:color w:val="28272A"/>
        <w:sz w:val="16"/>
      </w:rPr>
      <w:t xml:space="preserve"> • </w:t>
    </w:r>
    <w:r w:rsidR="003C58E3">
      <w:rPr>
        <w:color w:val="28272A"/>
        <w:sz w:val="16"/>
      </w:rPr>
      <w:t>Chicago, IL 60616</w:t>
    </w:r>
    <w:r w:rsidR="00112FC9">
      <w:rPr>
        <w:color w:val="28272A"/>
        <w:sz w:val="16"/>
      </w:rPr>
      <w:t xml:space="preserve"> • </w:t>
    </w:r>
    <w:r w:rsidR="003C58E3">
      <w:rPr>
        <w:color w:val="28272A"/>
        <w:sz w:val="16"/>
      </w:rPr>
      <w:t>312.567.5729 •</w:t>
    </w:r>
    <w:r w:rsidR="003C58E3">
      <w:rPr>
        <w:rFonts w:ascii="Lucida Sans Unicode" w:hAnsi="Lucida Sans Unicode"/>
        <w:color w:val="853D52"/>
        <w:sz w:val="8"/>
      </w:rPr>
      <w:t xml:space="preserve"> </w:t>
    </w:r>
    <w:r w:rsidR="008E6283" w:rsidRPr="00AD3970">
      <w:rPr>
        <w:sz w:val="16"/>
      </w:rPr>
      <w:t>seo1@iit.edu</w:t>
    </w:r>
    <w:r w:rsidR="003C58E3">
      <w:rPr>
        <w:color w:val="28272A"/>
        <w:sz w:val="16"/>
      </w:rPr>
      <w:t xml:space="preserve"> </w:t>
    </w:r>
    <w:r w:rsidR="008E6283">
      <w:rPr>
        <w:color w:val="28272A"/>
        <w:sz w:val="16"/>
      </w:rPr>
      <w:t xml:space="preserve">• </w:t>
    </w:r>
    <w:r w:rsidR="0050790E" w:rsidRPr="0050790E">
      <w:rPr>
        <w:rFonts w:ascii="Verdana" w:hAnsi="Verdana"/>
        <w:bCs/>
        <w:color w:val="13121B"/>
        <w:sz w:val="15"/>
      </w:rPr>
      <w:t>https://www.iit.edu/student-employment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5C408" w14:textId="77777777" w:rsidR="00B773FF" w:rsidRDefault="00B773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33D34" w14:textId="77777777" w:rsidR="00A7248B" w:rsidRDefault="00A7248B" w:rsidP="003C58E3">
      <w:r>
        <w:separator/>
      </w:r>
    </w:p>
  </w:footnote>
  <w:footnote w:type="continuationSeparator" w:id="0">
    <w:p w14:paraId="6439D53B" w14:textId="77777777" w:rsidR="00A7248B" w:rsidRDefault="00A7248B" w:rsidP="003C58E3">
      <w:r>
        <w:continuationSeparator/>
      </w:r>
    </w:p>
  </w:footnote>
  <w:footnote w:type="continuationNotice" w:id="1">
    <w:p w14:paraId="7C7FAFB7" w14:textId="77777777" w:rsidR="00A7248B" w:rsidRDefault="00A724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8F137" w14:textId="77777777" w:rsidR="00B773FF" w:rsidRDefault="00B77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6CA4F" w14:textId="77777777" w:rsidR="00295DA8" w:rsidRPr="003961FE" w:rsidRDefault="002D5020" w:rsidP="00C4341D">
    <w:pPr>
      <w:pStyle w:val="Header"/>
    </w:pPr>
    <w:r>
      <w:rPr>
        <w:noProof/>
      </w:rPr>
      <w:drawing>
        <wp:inline distT="0" distB="0" distL="0" distR="0" wp14:anchorId="7ECD8FA8" wp14:editId="2F0D2F4C">
          <wp:extent cx="6620494" cy="948324"/>
          <wp:effectExtent l="0" t="0" r="0" b="0"/>
          <wp:docPr id="1543061532" name="Picture 2" descr="A red letter on a black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3061532" name="Picture 2" descr="A red letter on a black backgroun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4467" cy="978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71BF8" w14:textId="77777777" w:rsidR="00B773FF" w:rsidRDefault="00B773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0.7pt;height:35.05pt;visibility:visible;mso-wrap-style:square" o:bullet="t">
        <v:imagedata r:id="rId1" o:title=""/>
      </v:shape>
    </w:pict>
  </w:numPicBullet>
  <w:abstractNum w:abstractNumId="0" w15:restartNumberingAfterBreak="0">
    <w:nsid w:val="4C9D5769"/>
    <w:multiLevelType w:val="hybridMultilevel"/>
    <w:tmpl w:val="49DCE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810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8B"/>
    <w:rsid w:val="00024685"/>
    <w:rsid w:val="000268E2"/>
    <w:rsid w:val="000273DF"/>
    <w:rsid w:val="00027DCA"/>
    <w:rsid w:val="00030124"/>
    <w:rsid w:val="00032CCE"/>
    <w:rsid w:val="000455D5"/>
    <w:rsid w:val="000571EB"/>
    <w:rsid w:val="00067904"/>
    <w:rsid w:val="000828DF"/>
    <w:rsid w:val="00095F30"/>
    <w:rsid w:val="000A5D45"/>
    <w:rsid w:val="000B5B25"/>
    <w:rsid w:val="000D1596"/>
    <w:rsid w:val="000F4D8A"/>
    <w:rsid w:val="0010460E"/>
    <w:rsid w:val="00112FC9"/>
    <w:rsid w:val="001279BF"/>
    <w:rsid w:val="00130323"/>
    <w:rsid w:val="00140B34"/>
    <w:rsid w:val="001515CE"/>
    <w:rsid w:val="00175A5E"/>
    <w:rsid w:val="00197953"/>
    <w:rsid w:val="001B5874"/>
    <w:rsid w:val="001D3933"/>
    <w:rsid w:val="001E7B05"/>
    <w:rsid w:val="00212FFD"/>
    <w:rsid w:val="002204C5"/>
    <w:rsid w:val="002401A3"/>
    <w:rsid w:val="002448F4"/>
    <w:rsid w:val="00251C7C"/>
    <w:rsid w:val="00263FAF"/>
    <w:rsid w:val="002650C6"/>
    <w:rsid w:val="00295DA8"/>
    <w:rsid w:val="00296893"/>
    <w:rsid w:val="002A6BF7"/>
    <w:rsid w:val="002B1549"/>
    <w:rsid w:val="002C38F1"/>
    <w:rsid w:val="002C6775"/>
    <w:rsid w:val="002D4E89"/>
    <w:rsid w:val="002D5020"/>
    <w:rsid w:val="002F0187"/>
    <w:rsid w:val="003001AE"/>
    <w:rsid w:val="00301158"/>
    <w:rsid w:val="00330F33"/>
    <w:rsid w:val="003475C9"/>
    <w:rsid w:val="003548D7"/>
    <w:rsid w:val="003549AF"/>
    <w:rsid w:val="00377E63"/>
    <w:rsid w:val="003828CC"/>
    <w:rsid w:val="003930E7"/>
    <w:rsid w:val="003961FE"/>
    <w:rsid w:val="003A28DF"/>
    <w:rsid w:val="003C207E"/>
    <w:rsid w:val="003C58E3"/>
    <w:rsid w:val="003D30C3"/>
    <w:rsid w:val="003D4D85"/>
    <w:rsid w:val="003E6CE0"/>
    <w:rsid w:val="003E78C1"/>
    <w:rsid w:val="00406B80"/>
    <w:rsid w:val="0042492F"/>
    <w:rsid w:val="004274AD"/>
    <w:rsid w:val="0043213D"/>
    <w:rsid w:val="00436725"/>
    <w:rsid w:val="004403A3"/>
    <w:rsid w:val="00446485"/>
    <w:rsid w:val="0046607A"/>
    <w:rsid w:val="00484768"/>
    <w:rsid w:val="004D1CD6"/>
    <w:rsid w:val="004D6329"/>
    <w:rsid w:val="0050790E"/>
    <w:rsid w:val="00543404"/>
    <w:rsid w:val="00543E08"/>
    <w:rsid w:val="00556272"/>
    <w:rsid w:val="005636A1"/>
    <w:rsid w:val="00591913"/>
    <w:rsid w:val="005A3A78"/>
    <w:rsid w:val="005C53ED"/>
    <w:rsid w:val="005C5619"/>
    <w:rsid w:val="005D1810"/>
    <w:rsid w:val="005D4ADE"/>
    <w:rsid w:val="005E3CC6"/>
    <w:rsid w:val="006066D0"/>
    <w:rsid w:val="00611991"/>
    <w:rsid w:val="00614A97"/>
    <w:rsid w:val="006270E8"/>
    <w:rsid w:val="006525C0"/>
    <w:rsid w:val="00695D44"/>
    <w:rsid w:val="006B7700"/>
    <w:rsid w:val="006C0E5C"/>
    <w:rsid w:val="006C2C1B"/>
    <w:rsid w:val="006C7DDE"/>
    <w:rsid w:val="00737C14"/>
    <w:rsid w:val="0076210A"/>
    <w:rsid w:val="007631D0"/>
    <w:rsid w:val="00776051"/>
    <w:rsid w:val="00784D44"/>
    <w:rsid w:val="007906E5"/>
    <w:rsid w:val="00795562"/>
    <w:rsid w:val="007A79B2"/>
    <w:rsid w:val="007B5957"/>
    <w:rsid w:val="007B61B0"/>
    <w:rsid w:val="007F16C8"/>
    <w:rsid w:val="007F4298"/>
    <w:rsid w:val="00807AB8"/>
    <w:rsid w:val="008101E9"/>
    <w:rsid w:val="00894CBE"/>
    <w:rsid w:val="008C4014"/>
    <w:rsid w:val="008E6283"/>
    <w:rsid w:val="00960BEF"/>
    <w:rsid w:val="0096763E"/>
    <w:rsid w:val="009908CB"/>
    <w:rsid w:val="009A1941"/>
    <w:rsid w:val="009A2C32"/>
    <w:rsid w:val="009B42C7"/>
    <w:rsid w:val="009C2ED0"/>
    <w:rsid w:val="009C6FDF"/>
    <w:rsid w:val="009E3EDB"/>
    <w:rsid w:val="00A06C0B"/>
    <w:rsid w:val="00A22D5F"/>
    <w:rsid w:val="00A25051"/>
    <w:rsid w:val="00A27CF0"/>
    <w:rsid w:val="00A3383E"/>
    <w:rsid w:val="00A50BE3"/>
    <w:rsid w:val="00A6259A"/>
    <w:rsid w:val="00A66E0D"/>
    <w:rsid w:val="00A7248B"/>
    <w:rsid w:val="00A75FCD"/>
    <w:rsid w:val="00AA00CD"/>
    <w:rsid w:val="00AB108A"/>
    <w:rsid w:val="00AC24B7"/>
    <w:rsid w:val="00AD3970"/>
    <w:rsid w:val="00B20FDE"/>
    <w:rsid w:val="00B234F1"/>
    <w:rsid w:val="00B3405E"/>
    <w:rsid w:val="00B4470C"/>
    <w:rsid w:val="00B73168"/>
    <w:rsid w:val="00B773FF"/>
    <w:rsid w:val="00B853F5"/>
    <w:rsid w:val="00BB0E9C"/>
    <w:rsid w:val="00BB477B"/>
    <w:rsid w:val="00BD6DF9"/>
    <w:rsid w:val="00BF0FF4"/>
    <w:rsid w:val="00C112D6"/>
    <w:rsid w:val="00C12482"/>
    <w:rsid w:val="00C24BB2"/>
    <w:rsid w:val="00C4341D"/>
    <w:rsid w:val="00C52B0A"/>
    <w:rsid w:val="00C8764D"/>
    <w:rsid w:val="00CA3B0F"/>
    <w:rsid w:val="00CE6D37"/>
    <w:rsid w:val="00D013A4"/>
    <w:rsid w:val="00D26493"/>
    <w:rsid w:val="00D26D8E"/>
    <w:rsid w:val="00D45C47"/>
    <w:rsid w:val="00D64FC6"/>
    <w:rsid w:val="00D71C20"/>
    <w:rsid w:val="00D92739"/>
    <w:rsid w:val="00D93624"/>
    <w:rsid w:val="00DA2DB4"/>
    <w:rsid w:val="00DA4F47"/>
    <w:rsid w:val="00DA7C1B"/>
    <w:rsid w:val="00DC4E17"/>
    <w:rsid w:val="00DD61AD"/>
    <w:rsid w:val="00E04875"/>
    <w:rsid w:val="00E13E1F"/>
    <w:rsid w:val="00E177EB"/>
    <w:rsid w:val="00E46594"/>
    <w:rsid w:val="00E47D9A"/>
    <w:rsid w:val="00E533FA"/>
    <w:rsid w:val="00E53690"/>
    <w:rsid w:val="00E56C48"/>
    <w:rsid w:val="00EA5DC3"/>
    <w:rsid w:val="00EB029E"/>
    <w:rsid w:val="00EC5D99"/>
    <w:rsid w:val="00ED5EAA"/>
    <w:rsid w:val="00ED5EB0"/>
    <w:rsid w:val="00EE1E9E"/>
    <w:rsid w:val="00EF3C76"/>
    <w:rsid w:val="00F11134"/>
    <w:rsid w:val="00F455CA"/>
    <w:rsid w:val="00F46F2C"/>
    <w:rsid w:val="00F60469"/>
    <w:rsid w:val="00F82022"/>
    <w:rsid w:val="00F84DF8"/>
    <w:rsid w:val="00FA21DF"/>
    <w:rsid w:val="00FB2449"/>
    <w:rsid w:val="00FB431E"/>
    <w:rsid w:val="00FB7F14"/>
    <w:rsid w:val="00FD5094"/>
    <w:rsid w:val="00FF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45FC4C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ource Sans Pro" w:eastAsiaTheme="minorHAnsi" w:hAnsi="Source Sans Pro" w:cs="Arial"/>
        <w:sz w:val="24"/>
        <w:szCs w:val="24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C58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8E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C58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8E3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8E62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2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B0E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515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5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7283FFAF3B654990EF20383804FBD7" ma:contentTypeVersion="11" ma:contentTypeDescription="Create a new document." ma:contentTypeScope="" ma:versionID="63a08c08868d450ee37bca91b6a4b194">
  <xsd:schema xmlns:xsd="http://www.w3.org/2001/XMLSchema" xmlns:xs="http://www.w3.org/2001/XMLSchema" xmlns:p="http://schemas.microsoft.com/office/2006/metadata/properties" xmlns:ns2="4ff7faa9-3757-4800-bdf5-bf546d71750b" targetNamespace="http://schemas.microsoft.com/office/2006/metadata/properties" ma:root="true" ma:fieldsID="8952ad4cd04d0159e7980fdcf329f52b" ns2:_="">
    <xsd:import namespace="4ff7faa9-3757-4800-bdf5-bf546d7175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7faa9-3757-4800-bdf5-bf546d7175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385edac-7dde-45e2-9c81-e59ec713b3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f7faa9-3757-4800-bdf5-bf546d7175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766AB9-1673-48C0-B5DA-6765DF002A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A66A0-947B-4736-9DB6-537DDA9C8A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f7faa9-3757-4800-bdf5-bf546d7175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1F953C-7ABB-479B-8920-B104E1483144}">
  <ds:schemaRefs>
    <ds:schemaRef ds:uri="http://schemas.microsoft.com/office/2006/metadata/properties"/>
    <ds:schemaRef ds:uri="http://schemas.microsoft.com/office/infopath/2007/PartnerControls"/>
    <ds:schemaRef ds:uri="4ff7faa9-3757-4800-bdf5-bf546d7175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SEO Letterhead Template 2025.dotx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Illinois Tech</dc:creator>
  <cp:lastModifiedBy>Terence Allen</cp:lastModifiedBy>
  <cp:revision>2</cp:revision>
  <cp:lastPrinted>2024-04-24T14:04:00Z</cp:lastPrinted>
  <dcterms:created xsi:type="dcterms:W3CDTF">2025-02-04T18:22:00Z</dcterms:created>
  <dcterms:modified xsi:type="dcterms:W3CDTF">2025-02-04T18:22:00Z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LastSaved">
    <vt:filetime>2023-10-18T00:00:00Z</vt:filetime>
  </property>
  <property fmtid="{D5CDD505-2E9C-101B-9397-08002B2CF9AE}" pid="4" name="ContentTypeId">
    <vt:lpwstr>0x0101007B7283FFAF3B654990EF20383804FBD7</vt:lpwstr>
  </property>
  <property fmtid="{D5CDD505-2E9C-101B-9397-08002B2CF9AE}" pid="5" name="MediaServiceImageTags">
    <vt:lpwstr/>
  </property>
</Properties>
</file>